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39A" w:rsidRDefault="001A5E60">
      <w:r>
        <w:rPr>
          <w:noProof/>
          <w:lang w:eastAsia="en-GB"/>
        </w:rPr>
        <w:drawing>
          <wp:inline distT="0" distB="0" distL="0" distR="0" wp14:anchorId="09541A92" wp14:editId="607347C1">
            <wp:extent cx="7277100" cy="34515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85431" cy="3455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339A" w:rsidSect="001A5E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E60" w:rsidRDefault="001A5E60" w:rsidP="001A5E60">
      <w:pPr>
        <w:spacing w:after="0" w:line="240" w:lineRule="auto"/>
      </w:pPr>
      <w:r>
        <w:separator/>
      </w:r>
    </w:p>
  </w:endnote>
  <w:endnote w:type="continuationSeparator" w:id="0">
    <w:p w:rsidR="001A5E60" w:rsidRDefault="001A5E60" w:rsidP="001A5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E60" w:rsidRDefault="001A5E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E60" w:rsidRDefault="001A5E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E60" w:rsidRDefault="001A5E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E60" w:rsidRDefault="001A5E60" w:rsidP="001A5E60">
      <w:pPr>
        <w:spacing w:after="0" w:line="240" w:lineRule="auto"/>
      </w:pPr>
      <w:r>
        <w:separator/>
      </w:r>
    </w:p>
  </w:footnote>
  <w:footnote w:type="continuationSeparator" w:id="0">
    <w:p w:rsidR="001A5E60" w:rsidRDefault="001A5E60" w:rsidP="001A5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E60" w:rsidRDefault="001A5E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E60" w:rsidRDefault="001A5E60">
    <w:pPr>
      <w:pStyle w:val="Header"/>
    </w:pPr>
    <w:r>
      <w:t xml:space="preserve">Junior School </w:t>
    </w:r>
    <w:r>
      <w:t>2024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E60" w:rsidRDefault="001A5E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60"/>
    <w:rsid w:val="00173AFC"/>
    <w:rsid w:val="001A5E60"/>
    <w:rsid w:val="00EF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12FBA"/>
  <w15:chartTrackingRefBased/>
  <w15:docId w15:val="{E6FD8AF9-F313-4719-992F-45C8235B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5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E60"/>
  </w:style>
  <w:style w:type="paragraph" w:styleId="Footer">
    <w:name w:val="footer"/>
    <w:basedOn w:val="Normal"/>
    <w:link w:val="FooterChar"/>
    <w:uiPriority w:val="99"/>
    <w:unhideWhenUsed/>
    <w:rsid w:val="001A5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7CA852F7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LLong</dc:creator>
  <cp:keywords/>
  <dc:description/>
  <cp:lastModifiedBy>LLong</cp:lastModifiedBy>
  <cp:revision>1</cp:revision>
  <dcterms:created xsi:type="dcterms:W3CDTF">2024-03-12T17:04:00Z</dcterms:created>
  <dcterms:modified xsi:type="dcterms:W3CDTF">2024-03-12T17:05:00Z</dcterms:modified>
</cp:coreProperties>
</file>