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39A" w:rsidRDefault="00BA3D29">
      <w:bookmarkStart w:id="0" w:name="_GoBack"/>
      <w:r>
        <w:rPr>
          <w:noProof/>
          <w:lang w:eastAsia="en-GB"/>
        </w:rPr>
        <w:drawing>
          <wp:inline distT="0" distB="0" distL="0" distR="0" wp14:anchorId="658B0C35" wp14:editId="0A09C498">
            <wp:extent cx="8863330" cy="30302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0339A" w:rsidSect="00BA3D2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D29" w:rsidRDefault="00BA3D29" w:rsidP="00BA3D29">
      <w:pPr>
        <w:spacing w:after="0" w:line="240" w:lineRule="auto"/>
      </w:pPr>
      <w:r>
        <w:separator/>
      </w:r>
    </w:p>
  </w:endnote>
  <w:endnote w:type="continuationSeparator" w:id="0">
    <w:p w:rsidR="00BA3D29" w:rsidRDefault="00BA3D29" w:rsidP="00BA3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D29" w:rsidRDefault="00BA3D29" w:rsidP="00BA3D29">
      <w:pPr>
        <w:spacing w:after="0" w:line="240" w:lineRule="auto"/>
      </w:pPr>
      <w:r>
        <w:separator/>
      </w:r>
    </w:p>
  </w:footnote>
  <w:footnote w:type="continuationSeparator" w:id="0">
    <w:p w:rsidR="00BA3D29" w:rsidRDefault="00BA3D29" w:rsidP="00BA3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D29" w:rsidRDefault="00BA3D29">
    <w:pPr>
      <w:pStyle w:val="Header"/>
    </w:pPr>
    <w:r>
      <w:t>Infant School Curriculum Map 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D29"/>
    <w:rsid w:val="00173AFC"/>
    <w:rsid w:val="00BA3D29"/>
    <w:rsid w:val="00EF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CB127"/>
  <w15:chartTrackingRefBased/>
  <w15:docId w15:val="{A0D0221A-64F6-41B6-8E14-E2033FDDA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3D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D29"/>
  </w:style>
  <w:style w:type="paragraph" w:styleId="Footer">
    <w:name w:val="footer"/>
    <w:basedOn w:val="Normal"/>
    <w:link w:val="FooterChar"/>
    <w:uiPriority w:val="99"/>
    <w:unhideWhenUsed/>
    <w:rsid w:val="00BA3D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D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D547C2FF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LLong</dc:creator>
  <cp:keywords/>
  <dc:description/>
  <cp:lastModifiedBy>LLong</cp:lastModifiedBy>
  <cp:revision>1</cp:revision>
  <dcterms:created xsi:type="dcterms:W3CDTF">2024-03-12T17:06:00Z</dcterms:created>
  <dcterms:modified xsi:type="dcterms:W3CDTF">2024-03-12T17:15:00Z</dcterms:modified>
</cp:coreProperties>
</file>